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FC8" w:rsidRDefault="00DA3FC8" w:rsidP="00A77359">
      <w:pPr>
        <w:rPr>
          <w:sz w:val="18"/>
          <w:szCs w:val="18"/>
        </w:rPr>
      </w:pPr>
    </w:p>
    <w:p w:rsidR="00DA3FC8" w:rsidRDefault="00DA3FC8" w:rsidP="008248BE">
      <w:pPr>
        <w:ind w:firstLine="708"/>
        <w:jc w:val="right"/>
        <w:rPr>
          <w:sz w:val="18"/>
          <w:szCs w:val="18"/>
        </w:rPr>
      </w:pPr>
    </w:p>
    <w:p w:rsidR="00DA3FC8" w:rsidRPr="0008271E" w:rsidRDefault="00DA3FC8" w:rsidP="0008271E">
      <w:pPr>
        <w:ind w:firstLine="708"/>
        <w:rPr>
          <w:b/>
          <w:sz w:val="18"/>
          <w:szCs w:val="18"/>
        </w:rPr>
      </w:pPr>
      <w:r>
        <w:rPr>
          <w:b/>
          <w:sz w:val="18"/>
          <w:szCs w:val="18"/>
        </w:rPr>
        <w:t>Таблица №5</w:t>
      </w:r>
    </w:p>
    <w:p w:rsidR="00DA3FC8" w:rsidRPr="00F362BA" w:rsidRDefault="00DA3FC8" w:rsidP="008248BE">
      <w:pPr>
        <w:ind w:firstLine="708"/>
        <w:jc w:val="center"/>
        <w:rPr>
          <w:sz w:val="18"/>
          <w:szCs w:val="18"/>
        </w:rPr>
      </w:pPr>
    </w:p>
    <w:p w:rsidR="00DA3FC8" w:rsidRPr="00A77359" w:rsidRDefault="00DA3FC8" w:rsidP="008248BE">
      <w:pPr>
        <w:ind w:firstLine="708"/>
        <w:jc w:val="center"/>
        <w:rPr>
          <w:b/>
          <w:sz w:val="24"/>
          <w:szCs w:val="24"/>
        </w:rPr>
      </w:pPr>
      <w:r w:rsidRPr="00A77359">
        <w:rPr>
          <w:sz w:val="24"/>
          <w:szCs w:val="24"/>
        </w:rPr>
        <w:t>МБОУ «СОШ №1 п.г.т. Актюбинский»</w:t>
      </w:r>
    </w:p>
    <w:p w:rsidR="00DA3FC8" w:rsidRPr="00A77359" w:rsidRDefault="00DA3FC8" w:rsidP="008248BE">
      <w:pPr>
        <w:ind w:firstLine="708"/>
        <w:jc w:val="center"/>
        <w:rPr>
          <w:sz w:val="24"/>
          <w:szCs w:val="24"/>
        </w:rPr>
      </w:pPr>
      <w:r w:rsidRPr="00A77359">
        <w:rPr>
          <w:sz w:val="24"/>
          <w:szCs w:val="24"/>
        </w:rPr>
        <w:t xml:space="preserve">Количество ДОО и ШУС, действующих в муниципальном районе на 15.09.2015     </w:t>
      </w:r>
    </w:p>
    <w:p w:rsidR="00DA3FC8" w:rsidRPr="00BF3ACD" w:rsidRDefault="00DA3FC8" w:rsidP="008248BE">
      <w:pPr>
        <w:ind w:firstLine="708"/>
        <w:jc w:val="center"/>
        <w:rPr>
          <w:sz w:val="20"/>
          <w:szCs w:val="20"/>
        </w:rPr>
      </w:pPr>
    </w:p>
    <w:tbl>
      <w:tblPr>
        <w:tblW w:w="155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5"/>
        <w:gridCol w:w="1559"/>
        <w:gridCol w:w="1984"/>
        <w:gridCol w:w="1986"/>
        <w:gridCol w:w="1843"/>
        <w:gridCol w:w="1842"/>
        <w:gridCol w:w="1843"/>
        <w:gridCol w:w="709"/>
        <w:gridCol w:w="709"/>
        <w:gridCol w:w="708"/>
        <w:gridCol w:w="851"/>
        <w:gridCol w:w="1134"/>
      </w:tblGrid>
      <w:tr w:rsidR="00DA3FC8" w:rsidRPr="00BF3ACD" w:rsidTr="00530E0A">
        <w:tc>
          <w:tcPr>
            <w:tcW w:w="425" w:type="dxa"/>
            <w:vMerge w:val="restart"/>
          </w:tcPr>
          <w:p w:rsidR="00DA3FC8" w:rsidRPr="00BF3ACD" w:rsidRDefault="00DA3FC8" w:rsidP="008543B7">
            <w:pPr>
              <w:jc w:val="both"/>
              <w:rPr>
                <w:b/>
                <w:sz w:val="20"/>
                <w:szCs w:val="20"/>
              </w:rPr>
            </w:pPr>
            <w:r w:rsidRPr="00BF3ACD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559" w:type="dxa"/>
            <w:vMerge w:val="restart"/>
          </w:tcPr>
          <w:p w:rsidR="00DA3FC8" w:rsidRPr="00BF3ACD" w:rsidRDefault="00DA3FC8" w:rsidP="00603A8C">
            <w:pPr>
              <w:jc w:val="center"/>
              <w:rPr>
                <w:b/>
                <w:sz w:val="20"/>
                <w:szCs w:val="20"/>
              </w:rPr>
            </w:pPr>
            <w:r w:rsidRPr="00BF3ACD">
              <w:rPr>
                <w:b/>
                <w:sz w:val="20"/>
                <w:szCs w:val="20"/>
              </w:rPr>
              <w:t>Территория: город, район, п.г.т., село, деревня и т.д.</w:t>
            </w:r>
          </w:p>
        </w:tc>
        <w:tc>
          <w:tcPr>
            <w:tcW w:w="1984" w:type="dxa"/>
            <w:vMerge w:val="restart"/>
          </w:tcPr>
          <w:p w:rsidR="00DA3FC8" w:rsidRPr="00BF3ACD" w:rsidRDefault="00DA3FC8" w:rsidP="00603A8C">
            <w:pPr>
              <w:jc w:val="center"/>
              <w:rPr>
                <w:b/>
                <w:sz w:val="20"/>
                <w:szCs w:val="20"/>
              </w:rPr>
            </w:pPr>
            <w:r w:rsidRPr="00BF3ACD">
              <w:rPr>
                <w:b/>
                <w:sz w:val="20"/>
                <w:szCs w:val="20"/>
              </w:rPr>
              <w:t>Наименование образовательной организации и адрес, е–</w:t>
            </w:r>
            <w:r w:rsidRPr="00BF3ACD"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b/>
                <w:sz w:val="20"/>
                <w:szCs w:val="20"/>
              </w:rPr>
              <w:t>,</w:t>
            </w:r>
            <w:r w:rsidRPr="00BF3ACD">
              <w:rPr>
                <w:b/>
                <w:sz w:val="20"/>
                <w:szCs w:val="20"/>
              </w:rPr>
              <w:t xml:space="preserve"> контактные телефоны образовательной организации</w:t>
            </w:r>
          </w:p>
        </w:tc>
        <w:tc>
          <w:tcPr>
            <w:tcW w:w="1986" w:type="dxa"/>
            <w:vMerge w:val="restart"/>
          </w:tcPr>
          <w:p w:rsidR="00DA3FC8" w:rsidRPr="00BF3ACD" w:rsidRDefault="00DA3FC8" w:rsidP="00603A8C">
            <w:pPr>
              <w:jc w:val="center"/>
              <w:rPr>
                <w:b/>
                <w:sz w:val="20"/>
                <w:szCs w:val="20"/>
              </w:rPr>
            </w:pPr>
            <w:r w:rsidRPr="00BF3ACD">
              <w:rPr>
                <w:b/>
                <w:sz w:val="20"/>
                <w:szCs w:val="20"/>
              </w:rPr>
              <w:t>Название детской общественной организации, школьного ученического самоуправления</w:t>
            </w:r>
            <w:r>
              <w:rPr>
                <w:b/>
                <w:sz w:val="20"/>
                <w:szCs w:val="20"/>
              </w:rPr>
              <w:t>, контактные данные (сайт, группа ВК)</w:t>
            </w:r>
          </w:p>
        </w:tc>
        <w:tc>
          <w:tcPr>
            <w:tcW w:w="1843" w:type="dxa"/>
            <w:vMerge w:val="restart"/>
          </w:tcPr>
          <w:p w:rsidR="00DA3FC8" w:rsidRPr="00BF3ACD" w:rsidRDefault="00DA3FC8" w:rsidP="004D66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Направления</w:t>
            </w:r>
            <w:r w:rsidRPr="00BF3ACD">
              <w:rPr>
                <w:b/>
                <w:sz w:val="20"/>
                <w:szCs w:val="20"/>
              </w:rPr>
              <w:t xml:space="preserve"> деятельности ДОО, </w:t>
            </w:r>
            <w:r>
              <w:rPr>
                <w:b/>
                <w:sz w:val="20"/>
                <w:szCs w:val="20"/>
              </w:rPr>
              <w:t>ШУС</w:t>
            </w:r>
          </w:p>
        </w:tc>
        <w:tc>
          <w:tcPr>
            <w:tcW w:w="1842" w:type="dxa"/>
            <w:vMerge w:val="restart"/>
          </w:tcPr>
          <w:p w:rsidR="00DA3FC8" w:rsidRPr="00BF3ACD" w:rsidRDefault="00DA3FC8" w:rsidP="004D668F">
            <w:pPr>
              <w:jc w:val="center"/>
              <w:rPr>
                <w:b/>
                <w:sz w:val="20"/>
                <w:szCs w:val="20"/>
              </w:rPr>
            </w:pPr>
            <w:r w:rsidRPr="00BF3ACD">
              <w:rPr>
                <w:b/>
                <w:sz w:val="20"/>
                <w:szCs w:val="20"/>
              </w:rPr>
              <w:t>ФИО, должность руководителя ДОО</w:t>
            </w:r>
            <w:r>
              <w:rPr>
                <w:b/>
                <w:sz w:val="20"/>
                <w:szCs w:val="20"/>
              </w:rPr>
              <w:t>, ШУС</w:t>
            </w:r>
          </w:p>
        </w:tc>
        <w:tc>
          <w:tcPr>
            <w:tcW w:w="1843" w:type="dxa"/>
            <w:vMerge w:val="restart"/>
          </w:tcPr>
          <w:p w:rsidR="00DA3FC8" w:rsidRPr="00BF3ACD" w:rsidRDefault="00DA3FC8" w:rsidP="00603A8C">
            <w:pPr>
              <w:jc w:val="center"/>
              <w:rPr>
                <w:b/>
                <w:sz w:val="20"/>
                <w:szCs w:val="20"/>
              </w:rPr>
            </w:pPr>
            <w:r w:rsidRPr="00BF3ACD">
              <w:rPr>
                <w:b/>
                <w:sz w:val="20"/>
                <w:szCs w:val="20"/>
              </w:rPr>
              <w:t>Контактные данные руководителя</w:t>
            </w:r>
          </w:p>
          <w:p w:rsidR="00DA3FC8" w:rsidRDefault="00DA3FC8" w:rsidP="004D668F">
            <w:pPr>
              <w:jc w:val="center"/>
              <w:rPr>
                <w:b/>
                <w:sz w:val="20"/>
                <w:szCs w:val="20"/>
              </w:rPr>
            </w:pPr>
            <w:r w:rsidRPr="00BF3ACD">
              <w:rPr>
                <w:b/>
                <w:sz w:val="20"/>
                <w:szCs w:val="20"/>
              </w:rPr>
              <w:t xml:space="preserve">ДОО, </w:t>
            </w:r>
            <w:r>
              <w:rPr>
                <w:b/>
                <w:sz w:val="20"/>
                <w:szCs w:val="20"/>
              </w:rPr>
              <w:t>ШУС</w:t>
            </w:r>
          </w:p>
          <w:p w:rsidR="00DA3FC8" w:rsidRPr="00BF3ACD" w:rsidRDefault="00DA3FC8" w:rsidP="004D66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(телефон, </w:t>
            </w:r>
            <w:r w:rsidRPr="00BF3ACD">
              <w:rPr>
                <w:b/>
                <w:sz w:val="20"/>
                <w:szCs w:val="20"/>
              </w:rPr>
              <w:t>е–</w:t>
            </w:r>
            <w:r w:rsidRPr="00BF3ACD"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977" w:type="dxa"/>
            <w:gridSpan w:val="4"/>
          </w:tcPr>
          <w:p w:rsidR="00DA3FC8" w:rsidRPr="00BF3ACD" w:rsidRDefault="00DA3FC8" w:rsidP="00603A8C">
            <w:pPr>
              <w:jc w:val="center"/>
              <w:rPr>
                <w:b/>
                <w:sz w:val="20"/>
                <w:szCs w:val="20"/>
              </w:rPr>
            </w:pPr>
            <w:r w:rsidRPr="00BF3ACD">
              <w:rPr>
                <w:b/>
                <w:sz w:val="20"/>
                <w:szCs w:val="20"/>
              </w:rPr>
              <w:t xml:space="preserve">Количество участников ДОО, органов </w:t>
            </w:r>
            <w:r>
              <w:rPr>
                <w:b/>
                <w:sz w:val="20"/>
                <w:szCs w:val="20"/>
              </w:rPr>
              <w:t>ШУС</w:t>
            </w:r>
          </w:p>
        </w:tc>
        <w:tc>
          <w:tcPr>
            <w:tcW w:w="1134" w:type="dxa"/>
            <w:vMerge w:val="restart"/>
          </w:tcPr>
          <w:p w:rsidR="00DA3FC8" w:rsidRPr="00BF3ACD" w:rsidRDefault="00DA3FC8" w:rsidP="00603A8C">
            <w:pPr>
              <w:jc w:val="center"/>
              <w:rPr>
                <w:b/>
                <w:sz w:val="20"/>
                <w:szCs w:val="20"/>
              </w:rPr>
            </w:pPr>
            <w:r w:rsidRPr="00BF3ACD">
              <w:rPr>
                <w:b/>
                <w:sz w:val="20"/>
                <w:szCs w:val="20"/>
              </w:rPr>
              <w:t>Дата создания</w:t>
            </w:r>
          </w:p>
          <w:p w:rsidR="00DA3FC8" w:rsidRPr="00BF3ACD" w:rsidRDefault="00DA3FC8" w:rsidP="004D668F">
            <w:pPr>
              <w:jc w:val="center"/>
              <w:rPr>
                <w:b/>
                <w:sz w:val="20"/>
                <w:szCs w:val="20"/>
              </w:rPr>
            </w:pPr>
            <w:r w:rsidRPr="00BF3ACD">
              <w:rPr>
                <w:b/>
                <w:sz w:val="20"/>
                <w:szCs w:val="20"/>
              </w:rPr>
              <w:t xml:space="preserve">ДОО, органов </w:t>
            </w:r>
            <w:r>
              <w:rPr>
                <w:b/>
                <w:sz w:val="20"/>
                <w:szCs w:val="20"/>
              </w:rPr>
              <w:t>ШУС</w:t>
            </w:r>
          </w:p>
        </w:tc>
      </w:tr>
      <w:tr w:rsidR="00DA3FC8" w:rsidRPr="00BF3ACD" w:rsidTr="00530E0A">
        <w:tc>
          <w:tcPr>
            <w:tcW w:w="425" w:type="dxa"/>
            <w:vMerge/>
          </w:tcPr>
          <w:p w:rsidR="00DA3FC8" w:rsidRPr="00BF3ACD" w:rsidRDefault="00DA3FC8" w:rsidP="008543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A3FC8" w:rsidRPr="00BF3ACD" w:rsidRDefault="00DA3FC8" w:rsidP="00603A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A3FC8" w:rsidRPr="00BF3ACD" w:rsidRDefault="00DA3FC8" w:rsidP="00603A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</w:tcPr>
          <w:p w:rsidR="00DA3FC8" w:rsidRPr="00BF3ACD" w:rsidRDefault="00DA3FC8" w:rsidP="00603A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A3FC8" w:rsidRPr="00BF3ACD" w:rsidRDefault="00DA3FC8" w:rsidP="00603A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DA3FC8" w:rsidRPr="00BF3ACD" w:rsidRDefault="00DA3FC8" w:rsidP="00603A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A3FC8" w:rsidRPr="00BF3ACD" w:rsidRDefault="00DA3FC8" w:rsidP="00603A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A3FC8" w:rsidRPr="00BF3ACD" w:rsidRDefault="00DA3FC8" w:rsidP="00603A8C">
            <w:pPr>
              <w:jc w:val="center"/>
              <w:rPr>
                <w:sz w:val="20"/>
                <w:szCs w:val="20"/>
              </w:rPr>
            </w:pPr>
            <w:r w:rsidRPr="00BF3ACD">
              <w:rPr>
                <w:sz w:val="20"/>
                <w:szCs w:val="20"/>
              </w:rPr>
              <w:t>2-4</w:t>
            </w:r>
          </w:p>
          <w:p w:rsidR="00DA3FC8" w:rsidRPr="00BF3ACD" w:rsidRDefault="00DA3FC8" w:rsidP="00603A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BF3ACD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DA3FC8" w:rsidRPr="00BF3ACD" w:rsidRDefault="00DA3FC8" w:rsidP="00603A8C">
            <w:pPr>
              <w:jc w:val="center"/>
              <w:rPr>
                <w:sz w:val="20"/>
                <w:szCs w:val="20"/>
              </w:rPr>
            </w:pPr>
            <w:r w:rsidRPr="00BF3ACD">
              <w:rPr>
                <w:sz w:val="20"/>
                <w:szCs w:val="20"/>
              </w:rPr>
              <w:t>5-9</w:t>
            </w:r>
          </w:p>
          <w:p w:rsidR="00DA3FC8" w:rsidRPr="00BF3ACD" w:rsidRDefault="00DA3FC8" w:rsidP="00603A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BF3ACD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DA3FC8" w:rsidRDefault="00DA3FC8" w:rsidP="00603A8C">
            <w:pPr>
              <w:jc w:val="center"/>
              <w:rPr>
                <w:sz w:val="20"/>
                <w:szCs w:val="20"/>
              </w:rPr>
            </w:pPr>
            <w:r w:rsidRPr="00BF3ACD">
              <w:rPr>
                <w:sz w:val="20"/>
                <w:szCs w:val="20"/>
              </w:rPr>
              <w:t>10-11</w:t>
            </w:r>
          </w:p>
          <w:p w:rsidR="00DA3FC8" w:rsidRPr="00BF3ACD" w:rsidRDefault="00DA3FC8" w:rsidP="00603A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кл.</w:t>
            </w:r>
          </w:p>
        </w:tc>
        <w:tc>
          <w:tcPr>
            <w:tcW w:w="851" w:type="dxa"/>
          </w:tcPr>
          <w:p w:rsidR="00DA3FC8" w:rsidRPr="00BF3ACD" w:rsidRDefault="00DA3FC8" w:rsidP="00603A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/>
          </w:tcPr>
          <w:p w:rsidR="00DA3FC8" w:rsidRPr="00BF3ACD" w:rsidRDefault="00DA3FC8" w:rsidP="00603A8C">
            <w:pPr>
              <w:jc w:val="center"/>
              <w:rPr>
                <w:sz w:val="20"/>
                <w:szCs w:val="20"/>
              </w:rPr>
            </w:pPr>
          </w:p>
        </w:tc>
      </w:tr>
      <w:tr w:rsidR="00DA3FC8" w:rsidRPr="00BF3ACD" w:rsidTr="00914EA5">
        <w:trPr>
          <w:trHeight w:val="666"/>
        </w:trPr>
        <w:tc>
          <w:tcPr>
            <w:tcW w:w="425" w:type="dxa"/>
            <w:tcBorders>
              <w:bottom w:val="single" w:sz="4" w:space="0" w:color="auto"/>
            </w:tcBorders>
          </w:tcPr>
          <w:p w:rsidR="00DA3FC8" w:rsidRPr="00BF3ACD" w:rsidRDefault="00DA3FC8" w:rsidP="008543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A3FC8" w:rsidRPr="00BF3ACD" w:rsidRDefault="00DA3FC8" w:rsidP="00852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A3FC8" w:rsidRPr="00BF3ACD" w:rsidRDefault="00DA3FC8" w:rsidP="001E7A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DA3FC8" w:rsidRPr="00BF3ACD" w:rsidRDefault="00DA3FC8" w:rsidP="001E7A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8" w:type="dxa"/>
            <w:gridSpan w:val="3"/>
            <w:tcBorders>
              <w:bottom w:val="single" w:sz="4" w:space="0" w:color="auto"/>
            </w:tcBorders>
          </w:tcPr>
          <w:p w:rsidR="00DA3FC8" w:rsidRPr="001F0950" w:rsidRDefault="00DA3FC8" w:rsidP="00914EA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3FC8" w:rsidRPr="00C80CBB" w:rsidRDefault="00DA3FC8" w:rsidP="00A2044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3FC8" w:rsidRPr="00C80CBB" w:rsidRDefault="00DA3FC8" w:rsidP="00852818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A3FC8" w:rsidRPr="00C80CBB" w:rsidRDefault="00DA3FC8" w:rsidP="00A2044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A3FC8" w:rsidRPr="00C80CBB" w:rsidRDefault="00DA3FC8" w:rsidP="00A2044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3FC8" w:rsidRPr="00C80CBB" w:rsidRDefault="00DA3FC8" w:rsidP="00A2044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A3FC8" w:rsidRPr="008D454A" w:rsidTr="00960143">
        <w:trPr>
          <w:trHeight w:val="325"/>
        </w:trPr>
        <w:tc>
          <w:tcPr>
            <w:tcW w:w="425" w:type="dxa"/>
            <w:vMerge w:val="restart"/>
            <w:tcBorders>
              <w:top w:val="nil"/>
            </w:tcBorders>
          </w:tcPr>
          <w:p w:rsidR="00DA3FC8" w:rsidRDefault="00DA3FC8" w:rsidP="008543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DA3FC8" w:rsidRPr="00B848DA" w:rsidRDefault="00DA3FC8" w:rsidP="008543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</w:tcBorders>
          </w:tcPr>
          <w:p w:rsidR="00DA3FC8" w:rsidRPr="005B4DDE" w:rsidRDefault="00DA3FC8" w:rsidP="009B7111">
            <w:pPr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Азнакаевский район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DA3FC8" w:rsidRPr="005B4DDE" w:rsidRDefault="00DA3FC8" w:rsidP="009B7111">
            <w:pPr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1 п.г.т. Актюбинский» Азнакаевского муниципального района РТ, 423304 Азнакаевский район, п.г.т. Актюбинский улица Губкина, дом 16; S1akt.Azn@edu.tatar.ru; 8 (85592) 3-03-46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:rsidR="00DA3FC8" w:rsidRPr="005B4DDE" w:rsidRDefault="00DA3FC8" w:rsidP="00263CDC">
            <w:pPr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Дружина  «Школьная галактика», в том числе: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A3FC8" w:rsidRPr="009E536A" w:rsidRDefault="00DA3FC8" w:rsidP="009E536A">
            <w:pPr>
              <w:rPr>
                <w:b/>
                <w:sz w:val="24"/>
                <w:szCs w:val="20"/>
              </w:rPr>
            </w:pPr>
            <w:r w:rsidRPr="009E536A">
              <w:rPr>
                <w:b/>
                <w:sz w:val="24"/>
                <w:szCs w:val="20"/>
              </w:rPr>
              <w:t>ВСЕГО СНТ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9E536A" w:rsidRDefault="00DA3FC8" w:rsidP="000E7E53">
            <w:pPr>
              <w:jc w:val="center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122</w:t>
            </w:r>
          </w:p>
          <w:p w:rsidR="00DA3FC8" w:rsidRPr="009E536A" w:rsidRDefault="00DA3FC8" w:rsidP="000E7E53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9E536A" w:rsidRDefault="00DA3FC8" w:rsidP="000E7E53">
            <w:pPr>
              <w:jc w:val="center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205</w:t>
            </w:r>
          </w:p>
          <w:p w:rsidR="00DA3FC8" w:rsidRPr="009E536A" w:rsidRDefault="00DA3FC8" w:rsidP="000E7E53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9E536A" w:rsidRDefault="00DA3FC8" w:rsidP="000E7E53">
            <w:pPr>
              <w:jc w:val="center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10</w:t>
            </w:r>
          </w:p>
          <w:p w:rsidR="00DA3FC8" w:rsidRPr="009E536A" w:rsidRDefault="00DA3FC8" w:rsidP="000E7E53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9E536A" w:rsidRDefault="00DA3FC8" w:rsidP="000E7E53">
            <w:pPr>
              <w:jc w:val="center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337</w:t>
            </w:r>
          </w:p>
          <w:p w:rsidR="00DA3FC8" w:rsidRPr="009E536A" w:rsidRDefault="00DA3FC8" w:rsidP="000E7E53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9E536A" w:rsidRDefault="00DA3FC8" w:rsidP="00464E33">
            <w:pPr>
              <w:jc w:val="center"/>
              <w:rPr>
                <w:b/>
                <w:sz w:val="24"/>
                <w:szCs w:val="20"/>
              </w:rPr>
            </w:pPr>
          </w:p>
          <w:p w:rsidR="00DA3FC8" w:rsidRPr="009E536A" w:rsidRDefault="00DA3FC8" w:rsidP="00464E33">
            <w:pPr>
              <w:jc w:val="center"/>
              <w:rPr>
                <w:b/>
                <w:sz w:val="24"/>
                <w:szCs w:val="20"/>
              </w:rPr>
            </w:pPr>
          </w:p>
        </w:tc>
      </w:tr>
      <w:tr w:rsidR="00DA3FC8" w:rsidRPr="008D454A" w:rsidTr="00011E04">
        <w:trPr>
          <w:trHeight w:val="1500"/>
        </w:trPr>
        <w:tc>
          <w:tcPr>
            <w:tcW w:w="425" w:type="dxa"/>
            <w:vMerge/>
            <w:tcBorders>
              <w:top w:val="nil"/>
            </w:tcBorders>
          </w:tcPr>
          <w:p w:rsidR="00DA3FC8" w:rsidRDefault="00DA3FC8" w:rsidP="008543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DA3FC8" w:rsidRPr="005B4DDE" w:rsidRDefault="00DA3FC8" w:rsidP="009B711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</w:tcBorders>
          </w:tcPr>
          <w:p w:rsidR="00DA3FC8" w:rsidRPr="005B4DDE" w:rsidRDefault="00DA3FC8" w:rsidP="009B7111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</w:tcBorders>
          </w:tcPr>
          <w:p w:rsidR="00DA3FC8" w:rsidRPr="005B4DDE" w:rsidRDefault="00DA3FC8" w:rsidP="00263CD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Default="00DA3FC8" w:rsidP="003F26F9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Семья, труд, забота, родной край, творчество, профессиональное самоопределение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Default="00DA3FC8" w:rsidP="0019667B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Ганаева Резида Зуфаровна – ЗДВР, Королёва Алёна Сергеевна,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8 (85592)  3-03-46; S1akt.Azn@edu.tatar.ru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107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120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227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Default="00DA3FC8" w:rsidP="00464E3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01.09.1993</w:t>
            </w:r>
          </w:p>
        </w:tc>
      </w:tr>
      <w:tr w:rsidR="00DA3FC8" w:rsidRPr="008D454A" w:rsidTr="00011E04">
        <w:trPr>
          <w:trHeight w:val="240"/>
        </w:trPr>
        <w:tc>
          <w:tcPr>
            <w:tcW w:w="425" w:type="dxa"/>
            <w:vMerge/>
          </w:tcPr>
          <w:p w:rsidR="00DA3FC8" w:rsidRDefault="00DA3FC8" w:rsidP="008543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A3FC8" w:rsidRPr="005B4DDE" w:rsidRDefault="00DA3FC8" w:rsidP="009B711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A3FC8" w:rsidRPr="005B4DDE" w:rsidRDefault="00DA3FC8" w:rsidP="009B7111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</w:tcPr>
          <w:p w:rsidR="00DA3FC8" w:rsidRPr="005B4DDE" w:rsidRDefault="00DA3FC8" w:rsidP="00263CD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3F26F9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Отряд профилактики правонарушений «Омега»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19667B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Ганаева Резида Зуфаровна – ЗДВР, Королёва Алёна Сергеевна,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 xml:space="preserve">8 (85592)  3-03-46; </w:t>
            </w:r>
            <w:hyperlink r:id="rId7" w:history="1">
              <w:r w:rsidRPr="005B4DDE">
                <w:rPr>
                  <w:rStyle w:val="Hyperlink"/>
                  <w:sz w:val="20"/>
                  <w:szCs w:val="20"/>
                </w:rPr>
                <w:t>S1akt.Azn@edu.tatar.ru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464E3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01.09.2009</w:t>
            </w:r>
          </w:p>
        </w:tc>
      </w:tr>
      <w:tr w:rsidR="00DA3FC8" w:rsidRPr="008D454A" w:rsidTr="000E7E53">
        <w:trPr>
          <w:trHeight w:val="225"/>
        </w:trPr>
        <w:tc>
          <w:tcPr>
            <w:tcW w:w="425" w:type="dxa"/>
            <w:vMerge/>
          </w:tcPr>
          <w:p w:rsidR="00DA3FC8" w:rsidRDefault="00DA3FC8" w:rsidP="008543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A3FC8" w:rsidRPr="005B4DDE" w:rsidRDefault="00DA3FC8" w:rsidP="009B711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A3FC8" w:rsidRPr="005B4DDE" w:rsidRDefault="00DA3FC8" w:rsidP="009B7111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</w:tcPr>
          <w:p w:rsidR="00DA3FC8" w:rsidRPr="005B4DDE" w:rsidRDefault="00DA3FC8" w:rsidP="00263CD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3F26F9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Отряд ЮДПД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19667B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Дементьева Светлана Викторовна – 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 xml:space="preserve">8 (85592)  3-03-46; </w:t>
            </w:r>
            <w:hyperlink r:id="rId8" w:history="1">
              <w:r w:rsidRPr="005B4DDE">
                <w:rPr>
                  <w:rStyle w:val="Hyperlink"/>
                  <w:sz w:val="20"/>
                  <w:szCs w:val="20"/>
                </w:rPr>
                <w:t>S1akt.Azn@edu.tatar.ru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464E3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01.09.2010</w:t>
            </w:r>
          </w:p>
        </w:tc>
      </w:tr>
      <w:tr w:rsidR="00DA3FC8" w:rsidRPr="008D454A" w:rsidTr="000E7E53">
        <w:trPr>
          <w:trHeight w:val="300"/>
        </w:trPr>
        <w:tc>
          <w:tcPr>
            <w:tcW w:w="425" w:type="dxa"/>
            <w:vMerge/>
          </w:tcPr>
          <w:p w:rsidR="00DA3FC8" w:rsidRDefault="00DA3FC8" w:rsidP="008543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A3FC8" w:rsidRPr="005B4DDE" w:rsidRDefault="00DA3FC8" w:rsidP="009B711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A3FC8" w:rsidRPr="005B4DDE" w:rsidRDefault="00DA3FC8" w:rsidP="009B7111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</w:tcPr>
          <w:p w:rsidR="00DA3FC8" w:rsidRPr="005B4DDE" w:rsidRDefault="00DA3FC8" w:rsidP="00263CD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3F26F9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Отряд ЮИД «Зеленая волна»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19667B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Столярова Екатерина Михайловна - учитель биологии</w:t>
            </w:r>
            <w:r>
              <w:rPr>
                <w:sz w:val="20"/>
                <w:szCs w:val="20"/>
              </w:rPr>
              <w:t>, классный руководитель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 xml:space="preserve">8 (85592)  3-03-46; </w:t>
            </w:r>
            <w:hyperlink r:id="rId9" w:history="1">
              <w:r w:rsidRPr="005B4DDE">
                <w:rPr>
                  <w:rStyle w:val="Hyperlink"/>
                  <w:sz w:val="20"/>
                  <w:szCs w:val="20"/>
                </w:rPr>
                <w:t>S1akt.Azn@edu.tatar.ru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464E3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01.09.2010</w:t>
            </w:r>
          </w:p>
        </w:tc>
      </w:tr>
      <w:tr w:rsidR="00DA3FC8" w:rsidRPr="008D454A" w:rsidTr="000E7E53">
        <w:trPr>
          <w:trHeight w:val="270"/>
        </w:trPr>
        <w:tc>
          <w:tcPr>
            <w:tcW w:w="425" w:type="dxa"/>
            <w:vMerge/>
          </w:tcPr>
          <w:p w:rsidR="00DA3FC8" w:rsidRDefault="00DA3FC8" w:rsidP="008543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A3FC8" w:rsidRPr="005B4DDE" w:rsidRDefault="00DA3FC8" w:rsidP="009B711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A3FC8" w:rsidRPr="005B4DDE" w:rsidRDefault="00DA3FC8" w:rsidP="009B7111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DA3FC8" w:rsidRPr="005B4DDE" w:rsidRDefault="00DA3FC8" w:rsidP="00263CD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3F26F9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«Тимуровцы»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19667B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Ганаева Резида Зуфаровна – ЗДВР, Королёва Алёна Сергеевна,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 xml:space="preserve">8 (85592)  3-03-46; </w:t>
            </w:r>
            <w:hyperlink r:id="rId10" w:history="1">
              <w:r w:rsidRPr="005B4DDE">
                <w:rPr>
                  <w:rStyle w:val="Hyperlink"/>
                  <w:sz w:val="20"/>
                  <w:szCs w:val="20"/>
                </w:rPr>
                <w:t>S1akt.Azn@edu.tatar.ru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464E3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01.09.2010</w:t>
            </w:r>
          </w:p>
        </w:tc>
      </w:tr>
      <w:tr w:rsidR="00DA3FC8" w:rsidRPr="008D454A" w:rsidTr="009E536A">
        <w:trPr>
          <w:trHeight w:val="341"/>
        </w:trPr>
        <w:tc>
          <w:tcPr>
            <w:tcW w:w="425" w:type="dxa"/>
            <w:vMerge/>
          </w:tcPr>
          <w:p w:rsidR="00DA3FC8" w:rsidRDefault="00DA3FC8" w:rsidP="008543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A3FC8" w:rsidRPr="005B4DDE" w:rsidRDefault="00DA3FC8" w:rsidP="009B711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A3FC8" w:rsidRPr="005B4DDE" w:rsidRDefault="00DA3FC8" w:rsidP="009B7111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:rsidR="00DA3FC8" w:rsidRPr="005B4DDE" w:rsidRDefault="00DA3FC8" w:rsidP="00263CDC">
            <w:pPr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ШУС, в том числе: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A3FC8" w:rsidRPr="009E536A" w:rsidRDefault="00DA3FC8" w:rsidP="009E536A">
            <w:pPr>
              <w:rPr>
                <w:b/>
                <w:sz w:val="24"/>
                <w:szCs w:val="20"/>
              </w:rPr>
            </w:pPr>
            <w:r w:rsidRPr="009E536A">
              <w:rPr>
                <w:b/>
                <w:sz w:val="24"/>
                <w:szCs w:val="20"/>
              </w:rPr>
              <w:t>ВСЕГО ШУС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9E536A" w:rsidRDefault="00DA3FC8" w:rsidP="000E7E53">
            <w:pPr>
              <w:jc w:val="center"/>
              <w:rPr>
                <w:b/>
                <w:sz w:val="24"/>
                <w:szCs w:val="20"/>
              </w:rPr>
            </w:pPr>
            <w:r w:rsidRPr="009E536A">
              <w:rPr>
                <w:b/>
                <w:sz w:val="24"/>
                <w:szCs w:val="20"/>
              </w:rPr>
              <w:t>-</w:t>
            </w:r>
          </w:p>
          <w:p w:rsidR="00DA3FC8" w:rsidRPr="009E536A" w:rsidRDefault="00DA3FC8" w:rsidP="000E7E53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9E536A" w:rsidRDefault="00DA3FC8" w:rsidP="000E7E53">
            <w:pPr>
              <w:jc w:val="center"/>
              <w:rPr>
                <w:b/>
                <w:sz w:val="24"/>
                <w:szCs w:val="20"/>
              </w:rPr>
            </w:pPr>
            <w:r w:rsidRPr="009E536A">
              <w:rPr>
                <w:b/>
                <w:sz w:val="24"/>
                <w:szCs w:val="20"/>
              </w:rPr>
              <w:t>5</w:t>
            </w:r>
          </w:p>
          <w:p w:rsidR="00DA3FC8" w:rsidRPr="009E536A" w:rsidRDefault="00DA3FC8" w:rsidP="000E7E53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9E536A" w:rsidRDefault="00DA3FC8" w:rsidP="000E7E53">
            <w:pPr>
              <w:jc w:val="center"/>
              <w:rPr>
                <w:b/>
                <w:sz w:val="24"/>
                <w:szCs w:val="20"/>
              </w:rPr>
            </w:pPr>
            <w:r w:rsidRPr="009E536A">
              <w:rPr>
                <w:b/>
                <w:sz w:val="24"/>
                <w:szCs w:val="20"/>
              </w:rPr>
              <w:t>34</w:t>
            </w:r>
          </w:p>
          <w:p w:rsidR="00DA3FC8" w:rsidRPr="009E536A" w:rsidRDefault="00DA3FC8" w:rsidP="000E7E53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9E536A" w:rsidRDefault="00DA3FC8" w:rsidP="000E7E53">
            <w:pPr>
              <w:jc w:val="center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39</w:t>
            </w:r>
          </w:p>
          <w:p w:rsidR="00DA3FC8" w:rsidRPr="009E536A" w:rsidRDefault="00DA3FC8" w:rsidP="000E7E53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9E536A" w:rsidRDefault="00DA3FC8" w:rsidP="00464E33">
            <w:pPr>
              <w:jc w:val="center"/>
              <w:rPr>
                <w:b/>
                <w:sz w:val="24"/>
                <w:szCs w:val="20"/>
              </w:rPr>
            </w:pPr>
          </w:p>
          <w:p w:rsidR="00DA3FC8" w:rsidRPr="009E536A" w:rsidRDefault="00DA3FC8" w:rsidP="00464E33">
            <w:pPr>
              <w:jc w:val="center"/>
              <w:rPr>
                <w:b/>
                <w:sz w:val="24"/>
                <w:szCs w:val="20"/>
              </w:rPr>
            </w:pPr>
          </w:p>
        </w:tc>
      </w:tr>
      <w:tr w:rsidR="00DA3FC8" w:rsidRPr="008D454A" w:rsidTr="00011E04">
        <w:trPr>
          <w:trHeight w:val="1455"/>
        </w:trPr>
        <w:tc>
          <w:tcPr>
            <w:tcW w:w="425" w:type="dxa"/>
            <w:vMerge/>
          </w:tcPr>
          <w:p w:rsidR="00DA3FC8" w:rsidRDefault="00DA3FC8" w:rsidP="008543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A3FC8" w:rsidRPr="005B4DDE" w:rsidRDefault="00DA3FC8" w:rsidP="009B711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A3FC8" w:rsidRPr="005B4DDE" w:rsidRDefault="00DA3FC8" w:rsidP="009B7111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</w:tcBorders>
          </w:tcPr>
          <w:p w:rsidR="00DA3FC8" w:rsidRPr="005B4DDE" w:rsidRDefault="00DA3FC8" w:rsidP="00263CD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Default="00DA3FC8" w:rsidP="003F26F9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Совет старшекласснико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Default="00DA3FC8" w:rsidP="0019667B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Ганаева Резида Зуфаровна – ЗДВР, Королёва Алёна Сергеевна,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 xml:space="preserve">8 (85592)  3-03-46; </w:t>
            </w:r>
            <w:hyperlink r:id="rId11" w:history="1">
              <w:r w:rsidRPr="005B4DDE">
                <w:rPr>
                  <w:rStyle w:val="Hyperlink"/>
                  <w:sz w:val="20"/>
                  <w:szCs w:val="20"/>
                </w:rPr>
                <w:t>S1akt.Azn@edu.tatar.ru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Default="00DA3FC8" w:rsidP="00464E3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01.09.2012</w:t>
            </w:r>
          </w:p>
        </w:tc>
      </w:tr>
      <w:tr w:rsidR="00DA3FC8" w:rsidRPr="008D454A" w:rsidTr="00011E04">
        <w:trPr>
          <w:trHeight w:val="1335"/>
        </w:trPr>
        <w:tc>
          <w:tcPr>
            <w:tcW w:w="425" w:type="dxa"/>
            <w:vMerge/>
          </w:tcPr>
          <w:p w:rsidR="00DA3FC8" w:rsidRDefault="00DA3FC8" w:rsidP="008543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A3FC8" w:rsidRPr="005B4DDE" w:rsidRDefault="00DA3FC8" w:rsidP="009B711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A3FC8" w:rsidRPr="005B4DDE" w:rsidRDefault="00DA3FC8" w:rsidP="009B7111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263CD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3F26F9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Волонтеры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19667B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Ганаева Резида Зуфаровна – ЗДВР, Королёва Алёна Сергеевна, педагог-организатор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 xml:space="preserve">8 (85592)  3-03-46; </w:t>
            </w:r>
            <w:hyperlink r:id="rId12" w:history="1">
              <w:r w:rsidRPr="005B4DDE">
                <w:rPr>
                  <w:rStyle w:val="Hyperlink"/>
                  <w:sz w:val="20"/>
                  <w:szCs w:val="20"/>
                </w:rPr>
                <w:t>S1akt.Azn@edu.tatar.ru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464E3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01.09.2012</w:t>
            </w:r>
          </w:p>
        </w:tc>
      </w:tr>
      <w:tr w:rsidR="00DA3FC8" w:rsidRPr="008D454A" w:rsidTr="00250ABB">
        <w:trPr>
          <w:trHeight w:val="1080"/>
        </w:trPr>
        <w:tc>
          <w:tcPr>
            <w:tcW w:w="425" w:type="dxa"/>
            <w:vMerge/>
          </w:tcPr>
          <w:p w:rsidR="00DA3FC8" w:rsidRDefault="00DA3FC8" w:rsidP="008543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A3FC8" w:rsidRPr="005B4DDE" w:rsidRDefault="00DA3FC8" w:rsidP="009B711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A3FC8" w:rsidRPr="005B4DDE" w:rsidRDefault="00DA3FC8" w:rsidP="009B7111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:rsidR="00DA3FC8" w:rsidRPr="005B4DDE" w:rsidRDefault="00DA3FC8" w:rsidP="00263CDC">
            <w:pPr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Школьный краеведческий музей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3F26F9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Совет музея «Прошлое и настоящее народов»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19667B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Шакирова Лилия Рашитовна – учитель татарского языка и литературы</w:t>
            </w:r>
            <w:r>
              <w:rPr>
                <w:sz w:val="20"/>
                <w:szCs w:val="20"/>
              </w:rPr>
              <w:t>, классный руководитель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 xml:space="preserve">8 (85592)  3-03-46; </w:t>
            </w:r>
            <w:hyperlink r:id="rId13" w:history="1">
              <w:r w:rsidRPr="005B4DDE">
                <w:rPr>
                  <w:rStyle w:val="Hyperlink"/>
                  <w:sz w:val="20"/>
                  <w:szCs w:val="20"/>
                </w:rPr>
                <w:t>S1akt.Azn@edu.tatar.ru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0E7E5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5B4DDE" w:rsidRDefault="00DA3FC8" w:rsidP="00464E33">
            <w:pPr>
              <w:jc w:val="center"/>
              <w:rPr>
                <w:sz w:val="20"/>
                <w:szCs w:val="20"/>
              </w:rPr>
            </w:pPr>
            <w:r w:rsidRPr="005B4DDE">
              <w:rPr>
                <w:sz w:val="20"/>
                <w:szCs w:val="20"/>
              </w:rPr>
              <w:t>01.09.2012</w:t>
            </w:r>
          </w:p>
        </w:tc>
      </w:tr>
      <w:tr w:rsidR="00DA3FC8" w:rsidRPr="008D454A" w:rsidTr="00250ABB">
        <w:trPr>
          <w:trHeight w:val="225"/>
        </w:trPr>
        <w:tc>
          <w:tcPr>
            <w:tcW w:w="425" w:type="dxa"/>
            <w:vMerge/>
          </w:tcPr>
          <w:p w:rsidR="00DA3FC8" w:rsidRDefault="00DA3FC8" w:rsidP="008543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A3FC8" w:rsidRPr="005B4DDE" w:rsidRDefault="00DA3FC8" w:rsidP="009B711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A3FC8" w:rsidRPr="005B4DDE" w:rsidRDefault="00DA3FC8" w:rsidP="009B7111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DA3FC8" w:rsidRPr="00D745FB" w:rsidRDefault="00DA3FC8" w:rsidP="00250ABB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EC2E7E" w:rsidRDefault="00DA3FC8" w:rsidP="003F26F9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EC2E7E">
              <w:rPr>
                <w:b/>
                <w:i/>
                <w:color w:val="FF0000"/>
                <w:sz w:val="20"/>
                <w:szCs w:val="20"/>
              </w:rPr>
              <w:t>Основы лидерства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EC2E7E" w:rsidRDefault="00DA3FC8" w:rsidP="00BF7EDA">
            <w:pPr>
              <w:rPr>
                <w:b/>
                <w:i/>
                <w:color w:val="FF0000"/>
                <w:sz w:val="20"/>
              </w:rPr>
            </w:pPr>
            <w:r w:rsidRPr="00EC2E7E">
              <w:rPr>
                <w:b/>
                <w:i/>
                <w:color w:val="FF0000"/>
                <w:sz w:val="20"/>
              </w:rPr>
              <w:t>Королева Алена Сергеевна</w:t>
            </w:r>
          </w:p>
          <w:p w:rsidR="00DA3FC8" w:rsidRPr="00EC2E7E" w:rsidRDefault="00DA3FC8" w:rsidP="00BF7EDA">
            <w:pPr>
              <w:rPr>
                <w:b/>
                <w:i/>
                <w:color w:val="FF000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EC2E7E" w:rsidRDefault="00DA3FC8" w:rsidP="00BF7EDA">
            <w:pPr>
              <w:jc w:val="center"/>
              <w:rPr>
                <w:b/>
                <w:i/>
                <w:color w:val="FF0000"/>
                <w:sz w:val="20"/>
              </w:rPr>
            </w:pPr>
            <w:r w:rsidRPr="00EC2E7E">
              <w:rPr>
                <w:b/>
                <w:i/>
                <w:color w:val="FF0000"/>
                <w:sz w:val="20"/>
                <w:szCs w:val="20"/>
              </w:rPr>
              <w:t xml:space="preserve">8 (85592)  3-03-46; </w:t>
            </w:r>
            <w:r w:rsidRPr="00EC2E7E">
              <w:rPr>
                <w:b/>
                <w:i/>
                <w:color w:val="FF0000"/>
                <w:sz w:val="20"/>
                <w:lang w:val="en-US"/>
              </w:rPr>
              <w:t>Aly721@yandex.ru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EC2E7E" w:rsidRDefault="00DA3FC8" w:rsidP="000E7E53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EC2E7E">
              <w:rPr>
                <w:b/>
                <w:i/>
                <w:color w:val="FF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EC2E7E" w:rsidRDefault="00DA3FC8" w:rsidP="000E7E53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EC2E7E">
              <w:rPr>
                <w:b/>
                <w:i/>
                <w:color w:val="FF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EC2E7E" w:rsidRDefault="00DA3FC8" w:rsidP="000E7E53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EC2E7E">
              <w:rPr>
                <w:b/>
                <w:i/>
                <w:color w:val="FF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EC2E7E" w:rsidRDefault="00DA3FC8" w:rsidP="000E7E53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EC2E7E">
              <w:rPr>
                <w:b/>
                <w:i/>
                <w:color w:val="FF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EC2E7E" w:rsidRDefault="00DA3FC8" w:rsidP="00464E33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</w:p>
        </w:tc>
      </w:tr>
      <w:tr w:rsidR="00DA3FC8" w:rsidRPr="008D454A" w:rsidTr="0083684B">
        <w:trPr>
          <w:trHeight w:val="390"/>
        </w:trPr>
        <w:tc>
          <w:tcPr>
            <w:tcW w:w="11482" w:type="dxa"/>
            <w:gridSpan w:val="7"/>
            <w:tcBorders>
              <w:top w:val="nil"/>
              <w:bottom w:val="single" w:sz="4" w:space="0" w:color="auto"/>
            </w:tcBorders>
          </w:tcPr>
          <w:p w:rsidR="00DA3FC8" w:rsidRPr="008D454A" w:rsidRDefault="00DA3FC8" w:rsidP="000E7E53">
            <w:pPr>
              <w:jc w:val="center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 xml:space="preserve">                                     ВСЕГО: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8D454A" w:rsidRDefault="00DA3FC8" w:rsidP="000E7E53">
            <w:pPr>
              <w:jc w:val="center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122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8D454A" w:rsidRDefault="00DA3FC8" w:rsidP="000E7E53">
            <w:pPr>
              <w:jc w:val="center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210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8D454A" w:rsidRDefault="00DA3FC8" w:rsidP="000E7E53">
            <w:pPr>
              <w:jc w:val="center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8D454A" w:rsidRDefault="00DA3FC8" w:rsidP="000E7E53">
            <w:pPr>
              <w:jc w:val="center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376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3FC8" w:rsidRPr="00B848DA" w:rsidRDefault="00DA3FC8" w:rsidP="00464E33">
            <w:pPr>
              <w:jc w:val="center"/>
              <w:rPr>
                <w:sz w:val="20"/>
                <w:szCs w:val="20"/>
              </w:rPr>
            </w:pPr>
          </w:p>
        </w:tc>
      </w:tr>
    </w:tbl>
    <w:p w:rsidR="00DA3FC8" w:rsidRPr="00492F10" w:rsidRDefault="00DA3FC8" w:rsidP="00AE5A48">
      <w:pPr>
        <w:tabs>
          <w:tab w:val="left" w:pos="6768"/>
        </w:tabs>
        <w:jc w:val="both"/>
        <w:rPr>
          <w:i/>
          <w:color w:val="FF0000"/>
          <w:sz w:val="24"/>
          <w:szCs w:val="20"/>
        </w:rPr>
      </w:pPr>
    </w:p>
    <w:sectPr w:rsidR="00DA3FC8" w:rsidRPr="00492F10" w:rsidSect="00A92C4C">
      <w:pgSz w:w="16838" w:h="11906" w:orient="landscape"/>
      <w:pgMar w:top="426" w:right="1134" w:bottom="426" w:left="851" w:header="720" w:footer="720" w:gutter="0"/>
      <w:cols w:space="708"/>
      <w:docGrid w:linePitch="6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FC8" w:rsidRDefault="00DA3FC8">
      <w:r>
        <w:separator/>
      </w:r>
    </w:p>
  </w:endnote>
  <w:endnote w:type="continuationSeparator" w:id="0">
    <w:p w:rsidR="00DA3FC8" w:rsidRDefault="00DA3F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FC8" w:rsidRDefault="00DA3FC8">
      <w:r>
        <w:separator/>
      </w:r>
    </w:p>
  </w:footnote>
  <w:footnote w:type="continuationSeparator" w:id="0">
    <w:p w:rsidR="00DA3FC8" w:rsidRDefault="00DA3F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03EF"/>
    <w:multiLevelType w:val="hybridMultilevel"/>
    <w:tmpl w:val="0C824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C70EAB"/>
    <w:multiLevelType w:val="hybridMultilevel"/>
    <w:tmpl w:val="D44ADB24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08BC40AA"/>
    <w:multiLevelType w:val="hybridMultilevel"/>
    <w:tmpl w:val="0C4656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2209A1"/>
    <w:multiLevelType w:val="hybridMultilevel"/>
    <w:tmpl w:val="4BA8CD42"/>
    <w:lvl w:ilvl="0" w:tplc="11A2EEB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4">
    <w:nsid w:val="0D9305B0"/>
    <w:multiLevelType w:val="hybridMultilevel"/>
    <w:tmpl w:val="D72E7760"/>
    <w:lvl w:ilvl="0" w:tplc="27462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8CA8D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DCC74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38E3B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F4034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2EFD2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A268E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38C68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FCB9C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0ECF47D2"/>
    <w:multiLevelType w:val="hybridMultilevel"/>
    <w:tmpl w:val="F60E06F6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6">
    <w:nsid w:val="11CC6B7C"/>
    <w:multiLevelType w:val="multilevel"/>
    <w:tmpl w:val="9AF076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004F57"/>
    <w:multiLevelType w:val="hybridMultilevel"/>
    <w:tmpl w:val="DBD2BF9C"/>
    <w:lvl w:ilvl="0" w:tplc="6EF2C70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8">
    <w:nsid w:val="155E734A"/>
    <w:multiLevelType w:val="hybridMultilevel"/>
    <w:tmpl w:val="35B4B5BE"/>
    <w:lvl w:ilvl="0" w:tplc="4448096E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9">
    <w:nsid w:val="17A016D1"/>
    <w:multiLevelType w:val="hybridMultilevel"/>
    <w:tmpl w:val="100CF0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8A40390"/>
    <w:multiLevelType w:val="hybridMultilevel"/>
    <w:tmpl w:val="A8C4E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702329"/>
    <w:multiLevelType w:val="hybridMultilevel"/>
    <w:tmpl w:val="57BC35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9DB219B"/>
    <w:multiLevelType w:val="hybridMultilevel"/>
    <w:tmpl w:val="D47A01D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7EC4AEC"/>
    <w:multiLevelType w:val="hybridMultilevel"/>
    <w:tmpl w:val="5E020888"/>
    <w:lvl w:ilvl="0" w:tplc="A60C8E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960BC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3E6A2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57E7C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76EFF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8BAEA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870A4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D7276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9CAEC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2C3F17DE"/>
    <w:multiLevelType w:val="hybridMultilevel"/>
    <w:tmpl w:val="A5AEA7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DAF401E"/>
    <w:multiLevelType w:val="hybridMultilevel"/>
    <w:tmpl w:val="88EA04DA"/>
    <w:lvl w:ilvl="0" w:tplc="8A544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177DF"/>
    <w:multiLevelType w:val="hybridMultilevel"/>
    <w:tmpl w:val="D56288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72306D3"/>
    <w:multiLevelType w:val="hybridMultilevel"/>
    <w:tmpl w:val="57A25846"/>
    <w:lvl w:ilvl="0" w:tplc="F1EEBAD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D7670D"/>
    <w:multiLevelType w:val="hybridMultilevel"/>
    <w:tmpl w:val="4768F372"/>
    <w:lvl w:ilvl="0" w:tplc="8A544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FF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F0616B7"/>
    <w:multiLevelType w:val="hybridMultilevel"/>
    <w:tmpl w:val="29E248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C20FB9"/>
    <w:multiLevelType w:val="multilevel"/>
    <w:tmpl w:val="C862E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1CD28F8"/>
    <w:multiLevelType w:val="hybridMultilevel"/>
    <w:tmpl w:val="D47C2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3A6096B"/>
    <w:multiLevelType w:val="hybridMultilevel"/>
    <w:tmpl w:val="2294D43E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23">
    <w:nsid w:val="52541B48"/>
    <w:multiLevelType w:val="hybridMultilevel"/>
    <w:tmpl w:val="B19E8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5B30633"/>
    <w:multiLevelType w:val="hybridMultilevel"/>
    <w:tmpl w:val="E8DE4BA4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>
    <w:nsid w:val="5ADA355E"/>
    <w:multiLevelType w:val="hybridMultilevel"/>
    <w:tmpl w:val="3490FDD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E360084"/>
    <w:multiLevelType w:val="hybridMultilevel"/>
    <w:tmpl w:val="E2544A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3A1A85"/>
    <w:multiLevelType w:val="hybridMultilevel"/>
    <w:tmpl w:val="1FBCC7AE"/>
    <w:lvl w:ilvl="0" w:tplc="0419000D">
      <w:start w:val="1"/>
      <w:numFmt w:val="bullet"/>
      <w:lvlText w:val="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8">
    <w:nsid w:val="62575E00"/>
    <w:multiLevelType w:val="multilevel"/>
    <w:tmpl w:val="586EF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85" w:hanging="405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66320A"/>
    <w:multiLevelType w:val="hybridMultilevel"/>
    <w:tmpl w:val="D812BF5A"/>
    <w:lvl w:ilvl="0" w:tplc="A60C8E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D">
      <w:start w:val="1"/>
      <w:numFmt w:val="bullet"/>
      <w:lvlText w:val=""/>
      <w:lvlJc w:val="left"/>
      <w:pPr>
        <w:tabs>
          <w:tab w:val="num" w:pos="360"/>
        </w:tabs>
      </w:pPr>
      <w:rPr>
        <w:rFonts w:ascii="Wingdings" w:hAnsi="Wingdings" w:hint="default"/>
      </w:rPr>
    </w:lvl>
    <w:lvl w:ilvl="2" w:tplc="23E6A2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57E7C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76EFF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8BAEA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870A4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D7276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9CAEC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0">
    <w:nsid w:val="65291820"/>
    <w:multiLevelType w:val="hybridMultilevel"/>
    <w:tmpl w:val="648481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5BF2A75"/>
    <w:multiLevelType w:val="hybridMultilevel"/>
    <w:tmpl w:val="4B5C83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AB8505B"/>
    <w:multiLevelType w:val="multilevel"/>
    <w:tmpl w:val="115E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D14858"/>
    <w:multiLevelType w:val="hybridMultilevel"/>
    <w:tmpl w:val="264205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C0B1168"/>
    <w:multiLevelType w:val="hybridMultilevel"/>
    <w:tmpl w:val="D1E02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C546575"/>
    <w:multiLevelType w:val="hybridMultilevel"/>
    <w:tmpl w:val="F7C2556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>
    <w:nsid w:val="7E585538"/>
    <w:multiLevelType w:val="multilevel"/>
    <w:tmpl w:val="32EAA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FA951F9"/>
    <w:multiLevelType w:val="hybridMultilevel"/>
    <w:tmpl w:val="96BC1604"/>
    <w:lvl w:ilvl="0" w:tplc="853819EA">
      <w:numFmt w:val="bullet"/>
      <w:lvlText w:val=""/>
      <w:lvlJc w:val="left"/>
      <w:pPr>
        <w:ind w:left="1500" w:hanging="114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27"/>
  </w:num>
  <w:num w:numId="4">
    <w:abstractNumId w:val="24"/>
  </w:num>
  <w:num w:numId="5">
    <w:abstractNumId w:val="1"/>
  </w:num>
  <w:num w:numId="6">
    <w:abstractNumId w:val="12"/>
  </w:num>
  <w:num w:numId="7">
    <w:abstractNumId w:val="25"/>
  </w:num>
  <w:num w:numId="8">
    <w:abstractNumId w:val="19"/>
  </w:num>
  <w:num w:numId="9">
    <w:abstractNumId w:val="4"/>
  </w:num>
  <w:num w:numId="10">
    <w:abstractNumId w:val="8"/>
  </w:num>
  <w:num w:numId="11">
    <w:abstractNumId w:val="36"/>
  </w:num>
  <w:num w:numId="12">
    <w:abstractNumId w:val="28"/>
  </w:num>
  <w:num w:numId="13">
    <w:abstractNumId w:val="32"/>
  </w:num>
  <w:num w:numId="14">
    <w:abstractNumId w:val="6"/>
  </w:num>
  <w:num w:numId="15">
    <w:abstractNumId w:val="17"/>
  </w:num>
  <w:num w:numId="16">
    <w:abstractNumId w:val="37"/>
  </w:num>
  <w:num w:numId="17">
    <w:abstractNumId w:val="20"/>
  </w:num>
  <w:num w:numId="18">
    <w:abstractNumId w:val="35"/>
  </w:num>
  <w:num w:numId="19">
    <w:abstractNumId w:val="5"/>
  </w:num>
  <w:num w:numId="20">
    <w:abstractNumId w:val="30"/>
  </w:num>
  <w:num w:numId="21">
    <w:abstractNumId w:val="3"/>
  </w:num>
  <w:num w:numId="22">
    <w:abstractNumId w:val="23"/>
  </w:num>
  <w:num w:numId="23">
    <w:abstractNumId w:val="9"/>
  </w:num>
  <w:num w:numId="24">
    <w:abstractNumId w:val="15"/>
  </w:num>
  <w:num w:numId="25">
    <w:abstractNumId w:val="18"/>
  </w:num>
  <w:num w:numId="26">
    <w:abstractNumId w:val="21"/>
  </w:num>
  <w:num w:numId="27">
    <w:abstractNumId w:val="14"/>
  </w:num>
  <w:num w:numId="28">
    <w:abstractNumId w:val="2"/>
  </w:num>
  <w:num w:numId="29">
    <w:abstractNumId w:val="7"/>
  </w:num>
  <w:num w:numId="30">
    <w:abstractNumId w:val="22"/>
  </w:num>
  <w:num w:numId="31">
    <w:abstractNumId w:val="31"/>
  </w:num>
  <w:num w:numId="32">
    <w:abstractNumId w:val="16"/>
  </w:num>
  <w:num w:numId="33">
    <w:abstractNumId w:val="11"/>
  </w:num>
  <w:num w:numId="34">
    <w:abstractNumId w:val="26"/>
  </w:num>
  <w:num w:numId="35">
    <w:abstractNumId w:val="33"/>
  </w:num>
  <w:num w:numId="36">
    <w:abstractNumId w:val="10"/>
  </w:num>
  <w:num w:numId="37">
    <w:abstractNumId w:val="0"/>
  </w:num>
  <w:num w:numId="3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40"/>
  <w:drawingGridVerticalSpacing w:val="6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2C7B"/>
    <w:rsid w:val="0000125F"/>
    <w:rsid w:val="00002BD4"/>
    <w:rsid w:val="00010BC9"/>
    <w:rsid w:val="00011E04"/>
    <w:rsid w:val="00030BDF"/>
    <w:rsid w:val="000310AD"/>
    <w:rsid w:val="00031326"/>
    <w:rsid w:val="00036C64"/>
    <w:rsid w:val="00040110"/>
    <w:rsid w:val="00055589"/>
    <w:rsid w:val="00060474"/>
    <w:rsid w:val="00061FA1"/>
    <w:rsid w:val="00065288"/>
    <w:rsid w:val="000802F1"/>
    <w:rsid w:val="00080604"/>
    <w:rsid w:val="0008271E"/>
    <w:rsid w:val="000957D0"/>
    <w:rsid w:val="000A178C"/>
    <w:rsid w:val="000A453C"/>
    <w:rsid w:val="000A6A73"/>
    <w:rsid w:val="000B6A2C"/>
    <w:rsid w:val="000B7D62"/>
    <w:rsid w:val="000C062F"/>
    <w:rsid w:val="000C4CBD"/>
    <w:rsid w:val="000C5F3F"/>
    <w:rsid w:val="000D2D39"/>
    <w:rsid w:val="000D33A6"/>
    <w:rsid w:val="000D4202"/>
    <w:rsid w:val="000E44B0"/>
    <w:rsid w:val="000E7E53"/>
    <w:rsid w:val="00122A3B"/>
    <w:rsid w:val="00126397"/>
    <w:rsid w:val="00127485"/>
    <w:rsid w:val="00131FE4"/>
    <w:rsid w:val="0013674D"/>
    <w:rsid w:val="001444E0"/>
    <w:rsid w:val="00150E41"/>
    <w:rsid w:val="00152DB1"/>
    <w:rsid w:val="00166AC3"/>
    <w:rsid w:val="00167333"/>
    <w:rsid w:val="001676E6"/>
    <w:rsid w:val="001715EB"/>
    <w:rsid w:val="00172EE5"/>
    <w:rsid w:val="001757B8"/>
    <w:rsid w:val="00175DAB"/>
    <w:rsid w:val="00180F89"/>
    <w:rsid w:val="00181B98"/>
    <w:rsid w:val="00184438"/>
    <w:rsid w:val="0018526C"/>
    <w:rsid w:val="001871C4"/>
    <w:rsid w:val="00190D83"/>
    <w:rsid w:val="0019154B"/>
    <w:rsid w:val="00195E19"/>
    <w:rsid w:val="0019667B"/>
    <w:rsid w:val="00197D10"/>
    <w:rsid w:val="001A0694"/>
    <w:rsid w:val="001A0697"/>
    <w:rsid w:val="001A7226"/>
    <w:rsid w:val="001B38E7"/>
    <w:rsid w:val="001B62C0"/>
    <w:rsid w:val="001C15F7"/>
    <w:rsid w:val="001C75B2"/>
    <w:rsid w:val="001E7AC3"/>
    <w:rsid w:val="001F0950"/>
    <w:rsid w:val="001F22FF"/>
    <w:rsid w:val="001F5A07"/>
    <w:rsid w:val="0020237F"/>
    <w:rsid w:val="0021415D"/>
    <w:rsid w:val="002207FF"/>
    <w:rsid w:val="0022553A"/>
    <w:rsid w:val="00230705"/>
    <w:rsid w:val="00232497"/>
    <w:rsid w:val="00242679"/>
    <w:rsid w:val="00250ABB"/>
    <w:rsid w:val="0025318C"/>
    <w:rsid w:val="00253335"/>
    <w:rsid w:val="002559A8"/>
    <w:rsid w:val="00261D74"/>
    <w:rsid w:val="00263CDC"/>
    <w:rsid w:val="00265C12"/>
    <w:rsid w:val="002729D1"/>
    <w:rsid w:val="002747DE"/>
    <w:rsid w:val="00276113"/>
    <w:rsid w:val="00277462"/>
    <w:rsid w:val="00277D8C"/>
    <w:rsid w:val="0028075F"/>
    <w:rsid w:val="0028244B"/>
    <w:rsid w:val="0028531C"/>
    <w:rsid w:val="00286609"/>
    <w:rsid w:val="00287513"/>
    <w:rsid w:val="00292217"/>
    <w:rsid w:val="00293511"/>
    <w:rsid w:val="002963EE"/>
    <w:rsid w:val="00296468"/>
    <w:rsid w:val="00297527"/>
    <w:rsid w:val="002A4C57"/>
    <w:rsid w:val="002A5717"/>
    <w:rsid w:val="002A7001"/>
    <w:rsid w:val="002B5193"/>
    <w:rsid w:val="002B7A3D"/>
    <w:rsid w:val="002C39B7"/>
    <w:rsid w:val="002D17E8"/>
    <w:rsid w:val="003112B2"/>
    <w:rsid w:val="00316081"/>
    <w:rsid w:val="00322C7B"/>
    <w:rsid w:val="00326199"/>
    <w:rsid w:val="00334E7F"/>
    <w:rsid w:val="00341594"/>
    <w:rsid w:val="00343EFE"/>
    <w:rsid w:val="00352761"/>
    <w:rsid w:val="00362EC3"/>
    <w:rsid w:val="00367875"/>
    <w:rsid w:val="003A0DEE"/>
    <w:rsid w:val="003A260D"/>
    <w:rsid w:val="003A5185"/>
    <w:rsid w:val="003A5382"/>
    <w:rsid w:val="003B09D6"/>
    <w:rsid w:val="003B3D11"/>
    <w:rsid w:val="003C5B62"/>
    <w:rsid w:val="003C5F90"/>
    <w:rsid w:val="003F26F9"/>
    <w:rsid w:val="003F3155"/>
    <w:rsid w:val="003F432F"/>
    <w:rsid w:val="003F5CD8"/>
    <w:rsid w:val="004000FA"/>
    <w:rsid w:val="00402106"/>
    <w:rsid w:val="00402A02"/>
    <w:rsid w:val="00407396"/>
    <w:rsid w:val="00416606"/>
    <w:rsid w:val="00442389"/>
    <w:rsid w:val="00447574"/>
    <w:rsid w:val="00451DA9"/>
    <w:rsid w:val="0046367C"/>
    <w:rsid w:val="00464E33"/>
    <w:rsid w:val="00464F83"/>
    <w:rsid w:val="004656F0"/>
    <w:rsid w:val="00484A2A"/>
    <w:rsid w:val="00485BC5"/>
    <w:rsid w:val="00492F10"/>
    <w:rsid w:val="0049468C"/>
    <w:rsid w:val="00497CEF"/>
    <w:rsid w:val="004A3286"/>
    <w:rsid w:val="004A60FF"/>
    <w:rsid w:val="004A71AA"/>
    <w:rsid w:val="004B2F4E"/>
    <w:rsid w:val="004B44E9"/>
    <w:rsid w:val="004B4B7D"/>
    <w:rsid w:val="004D668F"/>
    <w:rsid w:val="004D6DFA"/>
    <w:rsid w:val="004E5A2D"/>
    <w:rsid w:val="004F37E2"/>
    <w:rsid w:val="00500EF4"/>
    <w:rsid w:val="0050147D"/>
    <w:rsid w:val="00516D0A"/>
    <w:rsid w:val="00523381"/>
    <w:rsid w:val="00530E0A"/>
    <w:rsid w:val="00532E71"/>
    <w:rsid w:val="00542B8F"/>
    <w:rsid w:val="00542EC8"/>
    <w:rsid w:val="0054391B"/>
    <w:rsid w:val="00552F18"/>
    <w:rsid w:val="00552FCA"/>
    <w:rsid w:val="005573DC"/>
    <w:rsid w:val="005609A4"/>
    <w:rsid w:val="00567ECE"/>
    <w:rsid w:val="00572206"/>
    <w:rsid w:val="00573033"/>
    <w:rsid w:val="00582D0E"/>
    <w:rsid w:val="00586038"/>
    <w:rsid w:val="0058662C"/>
    <w:rsid w:val="00593AFB"/>
    <w:rsid w:val="005A1B51"/>
    <w:rsid w:val="005A256A"/>
    <w:rsid w:val="005A67BE"/>
    <w:rsid w:val="005A76C7"/>
    <w:rsid w:val="005B4DDE"/>
    <w:rsid w:val="005C27E5"/>
    <w:rsid w:val="005C40F4"/>
    <w:rsid w:val="005C4566"/>
    <w:rsid w:val="005C4B28"/>
    <w:rsid w:val="005C7B2A"/>
    <w:rsid w:val="005D5903"/>
    <w:rsid w:val="005F59AF"/>
    <w:rsid w:val="00600147"/>
    <w:rsid w:val="00603A8C"/>
    <w:rsid w:val="00624756"/>
    <w:rsid w:val="00633F29"/>
    <w:rsid w:val="00635CB7"/>
    <w:rsid w:val="00636519"/>
    <w:rsid w:val="00636C4A"/>
    <w:rsid w:val="00646EE2"/>
    <w:rsid w:val="0064780B"/>
    <w:rsid w:val="006505E5"/>
    <w:rsid w:val="006576F9"/>
    <w:rsid w:val="00663528"/>
    <w:rsid w:val="00665E0E"/>
    <w:rsid w:val="0067299F"/>
    <w:rsid w:val="006812E8"/>
    <w:rsid w:val="00681C3B"/>
    <w:rsid w:val="006838A3"/>
    <w:rsid w:val="006858D4"/>
    <w:rsid w:val="00693EDA"/>
    <w:rsid w:val="006A0A94"/>
    <w:rsid w:val="006A4D7B"/>
    <w:rsid w:val="006B5C4C"/>
    <w:rsid w:val="006C304D"/>
    <w:rsid w:val="006D0F53"/>
    <w:rsid w:val="006D3434"/>
    <w:rsid w:val="006D3C31"/>
    <w:rsid w:val="006D6ED9"/>
    <w:rsid w:val="006E087E"/>
    <w:rsid w:val="006E0B75"/>
    <w:rsid w:val="006E105D"/>
    <w:rsid w:val="006E3312"/>
    <w:rsid w:val="006E6159"/>
    <w:rsid w:val="006F19BF"/>
    <w:rsid w:val="006F5088"/>
    <w:rsid w:val="006F5661"/>
    <w:rsid w:val="006F5840"/>
    <w:rsid w:val="007072E1"/>
    <w:rsid w:val="007149B3"/>
    <w:rsid w:val="007205AD"/>
    <w:rsid w:val="007220FE"/>
    <w:rsid w:val="00733E3C"/>
    <w:rsid w:val="00734BE6"/>
    <w:rsid w:val="00737641"/>
    <w:rsid w:val="00745D03"/>
    <w:rsid w:val="00752648"/>
    <w:rsid w:val="00753E8B"/>
    <w:rsid w:val="00754B52"/>
    <w:rsid w:val="00754E91"/>
    <w:rsid w:val="00774133"/>
    <w:rsid w:val="00775B59"/>
    <w:rsid w:val="0078228C"/>
    <w:rsid w:val="0078675A"/>
    <w:rsid w:val="00796768"/>
    <w:rsid w:val="007A02DF"/>
    <w:rsid w:val="007A1014"/>
    <w:rsid w:val="007A6C06"/>
    <w:rsid w:val="007B3ADC"/>
    <w:rsid w:val="007C2D6B"/>
    <w:rsid w:val="007D6FF9"/>
    <w:rsid w:val="007E05EA"/>
    <w:rsid w:val="007E101A"/>
    <w:rsid w:val="007E1205"/>
    <w:rsid w:val="007E4B12"/>
    <w:rsid w:val="007F3D58"/>
    <w:rsid w:val="00800A0D"/>
    <w:rsid w:val="00820C2F"/>
    <w:rsid w:val="00820E65"/>
    <w:rsid w:val="00823676"/>
    <w:rsid w:val="008248BE"/>
    <w:rsid w:val="00824926"/>
    <w:rsid w:val="00833053"/>
    <w:rsid w:val="0083684B"/>
    <w:rsid w:val="0084105B"/>
    <w:rsid w:val="00844C53"/>
    <w:rsid w:val="00845012"/>
    <w:rsid w:val="008450D2"/>
    <w:rsid w:val="00850C14"/>
    <w:rsid w:val="00852818"/>
    <w:rsid w:val="008543B7"/>
    <w:rsid w:val="00861579"/>
    <w:rsid w:val="00865A03"/>
    <w:rsid w:val="008672E8"/>
    <w:rsid w:val="00875523"/>
    <w:rsid w:val="00884B58"/>
    <w:rsid w:val="008879EF"/>
    <w:rsid w:val="00897493"/>
    <w:rsid w:val="008A04F3"/>
    <w:rsid w:val="008A7585"/>
    <w:rsid w:val="008A7C58"/>
    <w:rsid w:val="008C3814"/>
    <w:rsid w:val="008C5EDA"/>
    <w:rsid w:val="008D454A"/>
    <w:rsid w:val="008F36C0"/>
    <w:rsid w:val="009029BA"/>
    <w:rsid w:val="00914EA5"/>
    <w:rsid w:val="00916D5C"/>
    <w:rsid w:val="00923A69"/>
    <w:rsid w:val="009342AC"/>
    <w:rsid w:val="00940C41"/>
    <w:rsid w:val="0094561D"/>
    <w:rsid w:val="00947C72"/>
    <w:rsid w:val="00950AAB"/>
    <w:rsid w:val="00953422"/>
    <w:rsid w:val="00954E96"/>
    <w:rsid w:val="00960143"/>
    <w:rsid w:val="00960B39"/>
    <w:rsid w:val="00966427"/>
    <w:rsid w:val="00972D8B"/>
    <w:rsid w:val="00973139"/>
    <w:rsid w:val="00995AEF"/>
    <w:rsid w:val="009A46DC"/>
    <w:rsid w:val="009B7111"/>
    <w:rsid w:val="009C2959"/>
    <w:rsid w:val="009E536A"/>
    <w:rsid w:val="00A01E25"/>
    <w:rsid w:val="00A044F7"/>
    <w:rsid w:val="00A0762F"/>
    <w:rsid w:val="00A10850"/>
    <w:rsid w:val="00A11CA5"/>
    <w:rsid w:val="00A11F80"/>
    <w:rsid w:val="00A2044F"/>
    <w:rsid w:val="00A25A0F"/>
    <w:rsid w:val="00A262C3"/>
    <w:rsid w:val="00A30424"/>
    <w:rsid w:val="00A5133D"/>
    <w:rsid w:val="00A53AF7"/>
    <w:rsid w:val="00A6457E"/>
    <w:rsid w:val="00A66AB1"/>
    <w:rsid w:val="00A72F78"/>
    <w:rsid w:val="00A77359"/>
    <w:rsid w:val="00A77567"/>
    <w:rsid w:val="00A905A5"/>
    <w:rsid w:val="00A92C4C"/>
    <w:rsid w:val="00AA1E94"/>
    <w:rsid w:val="00AA36C8"/>
    <w:rsid w:val="00AA6589"/>
    <w:rsid w:val="00AA7AB7"/>
    <w:rsid w:val="00AA7AF9"/>
    <w:rsid w:val="00AB22BF"/>
    <w:rsid w:val="00AB3E38"/>
    <w:rsid w:val="00AB7EE2"/>
    <w:rsid w:val="00AC1194"/>
    <w:rsid w:val="00AC5FCC"/>
    <w:rsid w:val="00AC7575"/>
    <w:rsid w:val="00AE2104"/>
    <w:rsid w:val="00AE4D8B"/>
    <w:rsid w:val="00AE5A48"/>
    <w:rsid w:val="00AF0776"/>
    <w:rsid w:val="00AF2E96"/>
    <w:rsid w:val="00AF5DE5"/>
    <w:rsid w:val="00AF608D"/>
    <w:rsid w:val="00AF6DEB"/>
    <w:rsid w:val="00B023B0"/>
    <w:rsid w:val="00B10DD0"/>
    <w:rsid w:val="00B12DF8"/>
    <w:rsid w:val="00B200F6"/>
    <w:rsid w:val="00B24FF9"/>
    <w:rsid w:val="00B267F8"/>
    <w:rsid w:val="00B3097B"/>
    <w:rsid w:val="00B466DB"/>
    <w:rsid w:val="00B53F8E"/>
    <w:rsid w:val="00B56494"/>
    <w:rsid w:val="00B60776"/>
    <w:rsid w:val="00B637CE"/>
    <w:rsid w:val="00B63F24"/>
    <w:rsid w:val="00B649B6"/>
    <w:rsid w:val="00B74BF4"/>
    <w:rsid w:val="00B77580"/>
    <w:rsid w:val="00B7778A"/>
    <w:rsid w:val="00B834E5"/>
    <w:rsid w:val="00B83517"/>
    <w:rsid w:val="00B848DA"/>
    <w:rsid w:val="00B8494D"/>
    <w:rsid w:val="00B92FB3"/>
    <w:rsid w:val="00B95237"/>
    <w:rsid w:val="00B962CE"/>
    <w:rsid w:val="00BA161A"/>
    <w:rsid w:val="00BA418C"/>
    <w:rsid w:val="00BB7C34"/>
    <w:rsid w:val="00BC2EFA"/>
    <w:rsid w:val="00BC5133"/>
    <w:rsid w:val="00BC6612"/>
    <w:rsid w:val="00BD089C"/>
    <w:rsid w:val="00BD5A64"/>
    <w:rsid w:val="00BE1717"/>
    <w:rsid w:val="00BE3425"/>
    <w:rsid w:val="00BE4C07"/>
    <w:rsid w:val="00BE6D3B"/>
    <w:rsid w:val="00BF0303"/>
    <w:rsid w:val="00BF2389"/>
    <w:rsid w:val="00BF3637"/>
    <w:rsid w:val="00BF3ACD"/>
    <w:rsid w:val="00BF52F4"/>
    <w:rsid w:val="00BF7EDA"/>
    <w:rsid w:val="00C001F6"/>
    <w:rsid w:val="00C03FE2"/>
    <w:rsid w:val="00C056F4"/>
    <w:rsid w:val="00C077AC"/>
    <w:rsid w:val="00C10185"/>
    <w:rsid w:val="00C22FE9"/>
    <w:rsid w:val="00C23EE5"/>
    <w:rsid w:val="00C2537E"/>
    <w:rsid w:val="00C301D4"/>
    <w:rsid w:val="00C32695"/>
    <w:rsid w:val="00C34528"/>
    <w:rsid w:val="00C418DC"/>
    <w:rsid w:val="00C46E04"/>
    <w:rsid w:val="00C47D09"/>
    <w:rsid w:val="00C5065F"/>
    <w:rsid w:val="00C6602E"/>
    <w:rsid w:val="00C71D50"/>
    <w:rsid w:val="00C71FC8"/>
    <w:rsid w:val="00C74ED0"/>
    <w:rsid w:val="00C809CD"/>
    <w:rsid w:val="00C80CBB"/>
    <w:rsid w:val="00C8246D"/>
    <w:rsid w:val="00C83264"/>
    <w:rsid w:val="00C83C5B"/>
    <w:rsid w:val="00C87122"/>
    <w:rsid w:val="00CA1254"/>
    <w:rsid w:val="00CA2492"/>
    <w:rsid w:val="00CA4EEC"/>
    <w:rsid w:val="00CA5F0C"/>
    <w:rsid w:val="00CB4B18"/>
    <w:rsid w:val="00CC329F"/>
    <w:rsid w:val="00CC4FB9"/>
    <w:rsid w:val="00CC5BA0"/>
    <w:rsid w:val="00CE2046"/>
    <w:rsid w:val="00CE47D4"/>
    <w:rsid w:val="00CE6E5C"/>
    <w:rsid w:val="00CF20AB"/>
    <w:rsid w:val="00CF3BF7"/>
    <w:rsid w:val="00CF514F"/>
    <w:rsid w:val="00D306F4"/>
    <w:rsid w:val="00D36E67"/>
    <w:rsid w:val="00D42172"/>
    <w:rsid w:val="00D4427E"/>
    <w:rsid w:val="00D530A7"/>
    <w:rsid w:val="00D60CB2"/>
    <w:rsid w:val="00D745FB"/>
    <w:rsid w:val="00D75326"/>
    <w:rsid w:val="00D817CD"/>
    <w:rsid w:val="00D87212"/>
    <w:rsid w:val="00D90760"/>
    <w:rsid w:val="00D92537"/>
    <w:rsid w:val="00D95CE2"/>
    <w:rsid w:val="00DA3FC8"/>
    <w:rsid w:val="00DB05E6"/>
    <w:rsid w:val="00DB7DB6"/>
    <w:rsid w:val="00DC183B"/>
    <w:rsid w:val="00DE1827"/>
    <w:rsid w:val="00DE1A01"/>
    <w:rsid w:val="00DE576C"/>
    <w:rsid w:val="00DF231E"/>
    <w:rsid w:val="00E05694"/>
    <w:rsid w:val="00E10E67"/>
    <w:rsid w:val="00E1455E"/>
    <w:rsid w:val="00E14C1E"/>
    <w:rsid w:val="00E24B7C"/>
    <w:rsid w:val="00E31479"/>
    <w:rsid w:val="00E36694"/>
    <w:rsid w:val="00E40227"/>
    <w:rsid w:val="00E41958"/>
    <w:rsid w:val="00E53D1C"/>
    <w:rsid w:val="00E7214D"/>
    <w:rsid w:val="00E7370E"/>
    <w:rsid w:val="00E75DF5"/>
    <w:rsid w:val="00E85F3F"/>
    <w:rsid w:val="00E86331"/>
    <w:rsid w:val="00E87870"/>
    <w:rsid w:val="00E90120"/>
    <w:rsid w:val="00E905A4"/>
    <w:rsid w:val="00E9131B"/>
    <w:rsid w:val="00E91ABE"/>
    <w:rsid w:val="00E95AB9"/>
    <w:rsid w:val="00EA0C63"/>
    <w:rsid w:val="00EB237B"/>
    <w:rsid w:val="00EB2D84"/>
    <w:rsid w:val="00EC2E7E"/>
    <w:rsid w:val="00EC5F59"/>
    <w:rsid w:val="00EC7E62"/>
    <w:rsid w:val="00EE0650"/>
    <w:rsid w:val="00EE28D2"/>
    <w:rsid w:val="00EE6970"/>
    <w:rsid w:val="00EF02F5"/>
    <w:rsid w:val="00EF7087"/>
    <w:rsid w:val="00F00758"/>
    <w:rsid w:val="00F03492"/>
    <w:rsid w:val="00F2648C"/>
    <w:rsid w:val="00F30320"/>
    <w:rsid w:val="00F308B2"/>
    <w:rsid w:val="00F362BA"/>
    <w:rsid w:val="00F36827"/>
    <w:rsid w:val="00F41213"/>
    <w:rsid w:val="00F4629A"/>
    <w:rsid w:val="00F46EA6"/>
    <w:rsid w:val="00F51488"/>
    <w:rsid w:val="00F53AB3"/>
    <w:rsid w:val="00F57528"/>
    <w:rsid w:val="00F60A38"/>
    <w:rsid w:val="00F63085"/>
    <w:rsid w:val="00F638EF"/>
    <w:rsid w:val="00F9582F"/>
    <w:rsid w:val="00FA66D2"/>
    <w:rsid w:val="00FC4894"/>
    <w:rsid w:val="00FC6184"/>
    <w:rsid w:val="00FC6E0A"/>
    <w:rsid w:val="00FD3EA7"/>
    <w:rsid w:val="00FD4F98"/>
    <w:rsid w:val="00FE018B"/>
    <w:rsid w:val="00FE47CF"/>
    <w:rsid w:val="00FE60F0"/>
    <w:rsid w:val="00FE7F46"/>
    <w:rsid w:val="00FF529C"/>
    <w:rsid w:val="00FF6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E41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0147"/>
    <w:pPr>
      <w:keepNext/>
      <w:ind w:hanging="11"/>
      <w:jc w:val="center"/>
      <w:outlineLvl w:val="0"/>
    </w:pPr>
    <w:rPr>
      <w:b/>
      <w:bCs/>
      <w:sz w:val="40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51488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F5148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51488"/>
    <w:pPr>
      <w:keepNext/>
      <w:spacing w:before="240" w:after="6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0147"/>
    <w:rPr>
      <w:rFonts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5148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51488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51488"/>
    <w:rPr>
      <w:rFonts w:cs="Times New Roman"/>
      <w:b/>
      <w:bCs/>
      <w:sz w:val="28"/>
      <w:szCs w:val="28"/>
    </w:rPr>
  </w:style>
  <w:style w:type="table" w:styleId="TableGrid">
    <w:name w:val="Table Grid"/>
    <w:basedOn w:val="TableNormal"/>
    <w:uiPriority w:val="99"/>
    <w:rsid w:val="00150E4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F52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customStyle="1" w:styleId="Style5">
    <w:name w:val="Style5"/>
    <w:basedOn w:val="Normal"/>
    <w:uiPriority w:val="99"/>
    <w:rsid w:val="00AC757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Normal"/>
    <w:uiPriority w:val="99"/>
    <w:rsid w:val="00AC7575"/>
    <w:pPr>
      <w:widowControl w:val="0"/>
      <w:autoSpaceDE w:val="0"/>
      <w:autoSpaceDN w:val="0"/>
      <w:adjustRightInd w:val="0"/>
      <w:spacing w:line="254" w:lineRule="exact"/>
    </w:pPr>
    <w:rPr>
      <w:sz w:val="24"/>
      <w:szCs w:val="24"/>
    </w:rPr>
  </w:style>
  <w:style w:type="character" w:customStyle="1" w:styleId="FontStyle12">
    <w:name w:val="Font Style12"/>
    <w:uiPriority w:val="99"/>
    <w:rsid w:val="00AC7575"/>
    <w:rPr>
      <w:rFonts w:ascii="Times New Roman" w:hAnsi="Times New Roman"/>
      <w:sz w:val="20"/>
    </w:rPr>
  </w:style>
  <w:style w:type="paragraph" w:customStyle="1" w:styleId="CharChar">
    <w:name w:val="Char Char Знак Знак Знак Знак Знак Знак Знак Знак Знак Знак"/>
    <w:basedOn w:val="Normal"/>
    <w:uiPriority w:val="99"/>
    <w:rsid w:val="00AE5A4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127485"/>
    <w:pPr>
      <w:spacing w:before="100" w:beforeAutospacing="1" w:after="100" w:afterAutospacing="1"/>
      <w:ind w:firstLine="720"/>
      <w:jc w:val="both"/>
    </w:pPr>
    <w:rPr>
      <w:sz w:val="24"/>
      <w:szCs w:val="24"/>
    </w:rPr>
  </w:style>
  <w:style w:type="character" w:styleId="Hyperlink">
    <w:name w:val="Hyperlink"/>
    <w:basedOn w:val="DefaultParagraphFont"/>
    <w:uiPriority w:val="99"/>
    <w:rsid w:val="00633F29"/>
    <w:rPr>
      <w:rFonts w:cs="Times New Roman"/>
      <w:color w:val="0000FF"/>
      <w:u w:val="single"/>
    </w:rPr>
  </w:style>
  <w:style w:type="character" w:customStyle="1" w:styleId="val">
    <w:name w:val="val"/>
    <w:basedOn w:val="DefaultParagraphFont"/>
    <w:uiPriority w:val="99"/>
    <w:rsid w:val="000310AD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600147"/>
    <w:pPr>
      <w:ind w:left="360"/>
    </w:pPr>
    <w:rPr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00147"/>
    <w:rPr>
      <w:rFonts w:cs="Times New Roman"/>
      <w:sz w:val="24"/>
      <w:szCs w:val="24"/>
    </w:rPr>
  </w:style>
  <w:style w:type="paragraph" w:styleId="NoSpacing">
    <w:name w:val="No Spacing"/>
    <w:uiPriority w:val="99"/>
    <w:qFormat/>
    <w:rsid w:val="00600147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665E0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665E0E"/>
    <w:rPr>
      <w:rFonts w:cs="Times New Roman"/>
      <w:sz w:val="28"/>
      <w:szCs w:val="28"/>
    </w:rPr>
  </w:style>
  <w:style w:type="paragraph" w:styleId="Title">
    <w:name w:val="Title"/>
    <w:basedOn w:val="Normal"/>
    <w:link w:val="TitleChar"/>
    <w:uiPriority w:val="99"/>
    <w:qFormat/>
    <w:rsid w:val="00665E0E"/>
    <w:pPr>
      <w:jc w:val="center"/>
    </w:pPr>
    <w:rPr>
      <w:i/>
      <w:iCs/>
      <w:sz w:val="96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665E0E"/>
    <w:rPr>
      <w:rFonts w:cs="Times New Roman"/>
      <w:i/>
      <w:iCs/>
      <w:sz w:val="24"/>
      <w:szCs w:val="24"/>
    </w:rPr>
  </w:style>
  <w:style w:type="paragraph" w:styleId="ListParagraph">
    <w:name w:val="List Paragraph"/>
    <w:basedOn w:val="Normal"/>
    <w:uiPriority w:val="99"/>
    <w:qFormat/>
    <w:rsid w:val="00665E0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Strong">
    <w:name w:val="Strong"/>
    <w:basedOn w:val="DefaultParagraphFont"/>
    <w:uiPriority w:val="99"/>
    <w:qFormat/>
    <w:rsid w:val="00950AAB"/>
    <w:rPr>
      <w:rFonts w:cs="Times New Roman"/>
      <w:b/>
      <w:bCs/>
    </w:rPr>
  </w:style>
  <w:style w:type="paragraph" w:customStyle="1" w:styleId="c1">
    <w:name w:val="c1"/>
    <w:basedOn w:val="Normal"/>
    <w:uiPriority w:val="99"/>
    <w:rsid w:val="00EE6970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DefaultParagraphFont"/>
    <w:uiPriority w:val="99"/>
    <w:rsid w:val="00EE6970"/>
    <w:rPr>
      <w:rFonts w:cs="Times New Roman"/>
    </w:rPr>
  </w:style>
  <w:style w:type="paragraph" w:styleId="Subtitle">
    <w:name w:val="Subtitle"/>
    <w:basedOn w:val="Normal"/>
    <w:link w:val="SubtitleChar"/>
    <w:uiPriority w:val="99"/>
    <w:qFormat/>
    <w:rsid w:val="00F51488"/>
    <w:pPr>
      <w:jc w:val="center"/>
    </w:pPr>
    <w:rPr>
      <w:sz w:val="36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51488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F51488"/>
    <w:pPr>
      <w:spacing w:after="120" w:line="480" w:lineRule="auto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F51488"/>
    <w:rPr>
      <w:rFonts w:cs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BF2389"/>
    <w:rPr>
      <w:rFonts w:cs="Times New Roman"/>
      <w:i/>
    </w:rPr>
  </w:style>
  <w:style w:type="character" w:customStyle="1" w:styleId="apple-converted-space">
    <w:name w:val="apple-converted-space"/>
    <w:basedOn w:val="DefaultParagraphFont"/>
    <w:uiPriority w:val="99"/>
    <w:rsid w:val="00940C4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akt.Azn@edu.tatar.ru" TargetMode="External"/><Relationship Id="rId13" Type="http://schemas.openxmlformats.org/officeDocument/2006/relationships/hyperlink" Target="mailto:S1akt.Azn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1akt.Azn@edu.tatar.ru" TargetMode="External"/><Relationship Id="rId12" Type="http://schemas.openxmlformats.org/officeDocument/2006/relationships/hyperlink" Target="mailto:S1akt.Azn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1akt.Azn@edu.tatar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1akt.Azn@edu.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1akt.Azn@edu.tata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9776</TotalTime>
  <Pages>2</Pages>
  <Words>445</Words>
  <Characters>2543</Characters>
  <Application>Microsoft Office Outlook</Application>
  <DocSecurity>0</DocSecurity>
  <Lines>0</Lines>
  <Paragraphs>0</Paragraphs>
  <ScaleCrop>false</ScaleCrop>
  <Company>MO RT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</dc:title>
  <dc:subject/>
  <dc:creator>semen</dc:creator>
  <cp:keywords/>
  <dc:description/>
  <cp:lastModifiedBy>Ганаева Резида</cp:lastModifiedBy>
  <cp:revision>278</cp:revision>
  <cp:lastPrinted>2015-08-23T11:41:00Z</cp:lastPrinted>
  <dcterms:created xsi:type="dcterms:W3CDTF">2015-09-25T09:32:00Z</dcterms:created>
  <dcterms:modified xsi:type="dcterms:W3CDTF">2015-11-02T14:25:00Z</dcterms:modified>
</cp:coreProperties>
</file>